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74" w:type="dxa"/>
        <w:tblInd w:w="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6299"/>
        <w:gridCol w:w="1441"/>
      </w:tblGrid>
      <w:tr w:rsidR="00681B1B" w14:paraId="06EB0DF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B0DEB" w14:textId="77777777" w:rsidR="00681B1B" w:rsidRDefault="00BC704C">
            <w:pPr>
              <w:pStyle w:val="Header"/>
              <w:widowControl w:val="0"/>
            </w:pPr>
            <w:r>
              <w:t xml:space="preserve">     </w:t>
            </w:r>
            <w:r>
              <w:object w:dxaOrig="840" w:dyaOrig="1185" w14:anchorId="06EB0DE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to1" o:spid="_x0000_i1025" type="#_x0000_t75" style="width:42pt;height:59.25pt;visibility:visible;mso-wrap-style:square" o:ole="">
                  <v:imagedata r:id="rId6" o:title=""/>
                </v:shape>
                <o:OLEObject Type="Embed" ProgID="Word.Picture.8" ShapeID="Objeto1" DrawAspect="Content" ObjectID="_1845680472" r:id="rId7"/>
              </w:object>
            </w:r>
          </w:p>
          <w:p w14:paraId="06EB0DEC" w14:textId="77777777" w:rsidR="00681B1B" w:rsidRDefault="00BC704C">
            <w:pPr>
              <w:pStyle w:val="Header"/>
              <w:widowControl w:val="0"/>
              <w:jc w:val="center"/>
            </w:pPr>
            <w:r>
              <w:rPr>
                <w:rFonts w:ascii="Bookman Old Style" w:hAnsi="Bookman Old Style"/>
                <w:b/>
              </w:rPr>
              <w:t>UFAL</w:t>
            </w:r>
          </w:p>
        </w:tc>
        <w:tc>
          <w:tcPr>
            <w:tcW w:w="62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B0DED" w14:textId="77777777" w:rsidR="00681B1B" w:rsidRDefault="00BC704C">
            <w:pPr>
              <w:pStyle w:val="Header"/>
              <w:widowControl w:val="0"/>
              <w:spacing w:line="360" w:lineRule="auto"/>
              <w:jc w:val="center"/>
            </w:pPr>
            <w:r>
              <w:rPr>
                <w:b/>
                <w:sz w:val="22"/>
              </w:rPr>
              <w:t>UNIVERSIDADE FEDERAL DE ALAGOAS</w:t>
            </w:r>
          </w:p>
          <w:p w14:paraId="06EB0DEE" w14:textId="77777777" w:rsidR="00681B1B" w:rsidRDefault="00BC704C">
            <w:pPr>
              <w:pStyle w:val="Header"/>
              <w:widowControl w:val="0"/>
              <w:spacing w:line="360" w:lineRule="auto"/>
              <w:jc w:val="center"/>
            </w:pPr>
            <w:r>
              <w:rPr>
                <w:b/>
                <w:sz w:val="22"/>
              </w:rPr>
              <w:t>PRÓ-REITORIA DE PÓS-GRADUAÇÃO E PESQUISA</w:t>
            </w:r>
          </w:p>
          <w:p w14:paraId="06EB0DEF" w14:textId="77777777" w:rsidR="00681B1B" w:rsidRDefault="00BC704C">
            <w:pPr>
              <w:pStyle w:val="Header"/>
              <w:widowControl w:val="0"/>
              <w:spacing w:line="360" w:lineRule="auto"/>
              <w:jc w:val="center"/>
            </w:pPr>
            <w:r>
              <w:rPr>
                <w:b/>
                <w:sz w:val="22"/>
              </w:rPr>
              <w:t>CAMPUS DE ENGENHARIAS E CIÊNCIAS AGRÁRIAS</w:t>
            </w:r>
          </w:p>
          <w:p w14:paraId="06EB0DF0" w14:textId="77777777" w:rsidR="00681B1B" w:rsidRDefault="00BC704C">
            <w:pPr>
              <w:pStyle w:val="Header"/>
              <w:widowControl w:val="0"/>
              <w:spacing w:line="360" w:lineRule="auto"/>
              <w:jc w:val="center"/>
            </w:pPr>
            <w:r>
              <w:rPr>
                <w:b/>
                <w:sz w:val="22"/>
              </w:rPr>
              <w:t>PROGRAMA DE PÓS-GRADUAÇÃO EM ENERGIAS RENOVÁVEIS</w:t>
            </w:r>
          </w:p>
          <w:p w14:paraId="06EB0DF1" w14:textId="77777777" w:rsidR="00681B1B" w:rsidRDefault="00681B1B">
            <w:pPr>
              <w:pStyle w:val="Header"/>
              <w:widowControl w:val="0"/>
              <w:spacing w:line="360" w:lineRule="auto"/>
              <w:jc w:val="center"/>
            </w:pPr>
          </w:p>
          <w:p w14:paraId="06EB0DF2" w14:textId="77777777" w:rsidR="00681B1B" w:rsidRDefault="00681B1B">
            <w:pPr>
              <w:pStyle w:val="Header"/>
              <w:widowControl w:val="0"/>
              <w:spacing w:line="360" w:lineRule="auto"/>
              <w:jc w:val="left"/>
              <w:rPr>
                <w:b/>
              </w:rPr>
            </w:pPr>
          </w:p>
        </w:tc>
        <w:tc>
          <w:tcPr>
            <w:tcW w:w="1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B0DF3" w14:textId="77777777" w:rsidR="00681B1B" w:rsidRDefault="00681B1B">
            <w:pPr>
              <w:pStyle w:val="Header"/>
              <w:widowControl w:val="0"/>
              <w:jc w:val="center"/>
              <w:rPr>
                <w:b/>
              </w:rPr>
            </w:pPr>
          </w:p>
          <w:p w14:paraId="06EB0DF4" w14:textId="77777777" w:rsidR="00681B1B" w:rsidRDefault="00BC704C">
            <w:pPr>
              <w:pStyle w:val="Header"/>
              <w:widowControl w:val="0"/>
              <w:jc w:val="center"/>
            </w:pPr>
            <w:r>
              <w:object w:dxaOrig="915" w:dyaOrig="945" w14:anchorId="06EB0DEC">
                <v:shape id="Objeto2" o:spid="_x0000_i1026" type="#_x0000_t75" style="width:45.75pt;height:47.25pt;visibility:visible;mso-wrap-style:square" o:ole="">
                  <v:imagedata r:id="rId8" o:title=""/>
                </v:shape>
                <o:OLEObject Type="Embed" ProgID="Word.Picture.8" ShapeID="Objeto2" DrawAspect="Content" ObjectID="_1845680473" r:id="rId9"/>
              </w:object>
            </w:r>
          </w:p>
          <w:p w14:paraId="06EB0DF5" w14:textId="77777777" w:rsidR="00681B1B" w:rsidRDefault="00BC704C">
            <w:pPr>
              <w:pStyle w:val="Header"/>
              <w:widowControl w:val="0"/>
              <w:jc w:val="center"/>
            </w:pPr>
            <w:r>
              <w:rPr>
                <w:rFonts w:ascii="Bookman Old Style" w:hAnsi="Bookman Old Style"/>
                <w:b/>
              </w:rPr>
              <w:t>CECA</w:t>
            </w:r>
          </w:p>
        </w:tc>
      </w:tr>
    </w:tbl>
    <w:p w14:paraId="06EB0DF7" w14:textId="77777777" w:rsidR="00681B1B" w:rsidRDefault="00681B1B">
      <w:pPr>
        <w:pStyle w:val="Heading1"/>
        <w:jc w:val="both"/>
        <w:rPr>
          <w:szCs w:val="24"/>
        </w:rPr>
      </w:pPr>
    </w:p>
    <w:p w14:paraId="06EB0DF8" w14:textId="77777777" w:rsidR="00681B1B" w:rsidRDefault="00BC704C">
      <w:pPr>
        <w:pStyle w:val="Heading1"/>
      </w:pPr>
      <w:r>
        <w:rPr>
          <w:szCs w:val="24"/>
        </w:rPr>
        <w:t>ATA DA DEFESA DE QUALIFICAÇÃO/DISSERTAÇÃO DE  MESTRADO</w:t>
      </w:r>
    </w:p>
    <w:p w14:paraId="06EB0DF9" w14:textId="77777777" w:rsidR="00681B1B" w:rsidRDefault="00681B1B">
      <w:pPr>
        <w:pStyle w:val="Standard"/>
      </w:pPr>
    </w:p>
    <w:p w14:paraId="06EB0DFA" w14:textId="77777777" w:rsidR="00681B1B" w:rsidRDefault="00BC704C">
      <w:pPr>
        <w:pStyle w:val="Standard"/>
        <w:spacing w:line="360" w:lineRule="auto"/>
      </w:pPr>
      <w:r>
        <w:t xml:space="preserve">Aos xxxxx dias do mês de xxxxxxxx do ano de 2026, às xxx horas, utilizando a plataforma Google Meet, reuniram-se os membros da banca examinadora composta pelos </w:t>
      </w:r>
      <w:r>
        <w:t xml:space="preserve">professores xxxxxxxxxxxx, yyyyyyyyyyyyy e zzzzzzzzzzzzzzz a fim de arguirem o discente </w:t>
      </w:r>
      <w:r>
        <w:rPr>
          <w:b/>
        </w:rPr>
        <w:t>xxxxxxxxxxxxxxxxxxxxxxxxxxxxx</w:t>
      </w:r>
      <w:r>
        <w:t xml:space="preserve">, com o título da dissertação </w:t>
      </w:r>
      <w:r>
        <w:rPr>
          <w:b/>
        </w:rPr>
        <w:t>“</w:t>
      </w:r>
      <w:r>
        <w:rPr>
          <w:rStyle w:val="Strong"/>
        </w:rPr>
        <w:t>xxxxxxxxxxxxxxxxxxxxxxxxxxxxxxxxxxxxxxxxx</w:t>
      </w:r>
      <w:r>
        <w:rPr>
          <w:b/>
        </w:rPr>
        <w:t xml:space="preserve">”.  </w:t>
      </w:r>
      <w:r>
        <w:t xml:space="preserve">Aberta a sessão, coube ao candidato, na forma regimental, expor </w:t>
      </w:r>
      <w:r>
        <w:t>o tema de sua dissertação, dentro do tempo regulamentar, sendo em seguida questionado pelos membros da banca examinadora. Após as explicações necessárias, os membros da banca consideraram o exame de qualificação:</w:t>
      </w:r>
    </w:p>
    <w:p w14:paraId="06EB0DFB" w14:textId="77777777" w:rsidR="00681B1B" w:rsidRDefault="00BC704C">
      <w:pPr>
        <w:pStyle w:val="Standard"/>
        <w:spacing w:line="360" w:lineRule="auto"/>
      </w:pPr>
      <w:r>
        <w:t>(    ) aprovado</w:t>
      </w:r>
    </w:p>
    <w:p w14:paraId="06EB0DFC" w14:textId="77777777" w:rsidR="00681B1B" w:rsidRDefault="00BC704C">
      <w:pPr>
        <w:pStyle w:val="Standard"/>
        <w:spacing w:line="360" w:lineRule="auto"/>
      </w:pPr>
      <w:r>
        <w:t>(    ) não aprovado</w:t>
      </w:r>
    </w:p>
    <w:p w14:paraId="06EB0DFD" w14:textId="77777777" w:rsidR="00681B1B" w:rsidRDefault="00681B1B">
      <w:pPr>
        <w:pStyle w:val="Standard"/>
        <w:spacing w:line="360" w:lineRule="auto"/>
      </w:pPr>
    </w:p>
    <w:p w14:paraId="06EB0DFE" w14:textId="77777777" w:rsidR="00681B1B" w:rsidRDefault="00BC704C">
      <w:pPr>
        <w:pStyle w:val="Standard"/>
        <w:spacing w:line="360" w:lineRule="auto"/>
      </w:pPr>
      <w:r>
        <w:rPr>
          <w:b/>
        </w:rPr>
        <w:t>Recome</w:t>
      </w:r>
      <w:r>
        <w:rPr>
          <w:b/>
        </w:rPr>
        <w:t>ndações da Banca:</w:t>
      </w:r>
    </w:p>
    <w:p w14:paraId="06EB0DFF" w14:textId="77777777" w:rsidR="00681B1B" w:rsidRDefault="00BC704C">
      <w:pPr>
        <w:pStyle w:val="Standard"/>
        <w:spacing w:line="360" w:lineRule="auto"/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</w:t>
      </w:r>
    </w:p>
    <w:p w14:paraId="06EB0E00" w14:textId="77777777" w:rsidR="00681B1B" w:rsidRDefault="00BC704C">
      <w:pPr>
        <w:pStyle w:val="Standard"/>
        <w:spacing w:line="360" w:lineRule="auto"/>
      </w:pPr>
      <w:r>
        <w:rPr>
          <w:sz w:val="20"/>
          <w:szCs w:val="20"/>
        </w:rPr>
        <w:t>_______________________________________________________________________</w:t>
      </w:r>
      <w:r>
        <w:rPr>
          <w:sz w:val="20"/>
          <w:szCs w:val="20"/>
        </w:rPr>
        <w:t>______________</w:t>
      </w:r>
    </w:p>
    <w:p w14:paraId="06EB0E01" w14:textId="77777777" w:rsidR="00681B1B" w:rsidRDefault="00BC704C">
      <w:pPr>
        <w:pStyle w:val="Standard"/>
        <w:spacing w:line="360" w:lineRule="auto"/>
      </w:pPr>
      <w:r>
        <w:rPr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</w:t>
      </w:r>
    </w:p>
    <w:p w14:paraId="06EB0E02" w14:textId="77777777" w:rsidR="00681B1B" w:rsidRDefault="00BC704C">
      <w:pPr>
        <w:pStyle w:val="Standard"/>
        <w:spacing w:line="360" w:lineRule="auto"/>
      </w:pPr>
      <w:r>
        <w:rPr>
          <w:sz w:val="20"/>
          <w:szCs w:val="20"/>
        </w:rPr>
        <w:t>_________________________________________________________________________________</w:t>
      </w:r>
    </w:p>
    <w:p w14:paraId="06EB0E03" w14:textId="77777777" w:rsidR="00681B1B" w:rsidRDefault="00BC704C">
      <w:pPr>
        <w:pStyle w:val="Standard"/>
        <w:spacing w:line="360" w:lineRule="auto"/>
      </w:pPr>
      <w:r>
        <w:rPr>
          <w:sz w:val="20"/>
          <w:szCs w:val="20"/>
        </w:rPr>
        <w:t>_________________________________________________________________________________</w:t>
      </w:r>
    </w:p>
    <w:p w14:paraId="06EB0E04" w14:textId="77777777" w:rsidR="00681B1B" w:rsidRDefault="00BC704C">
      <w:pPr>
        <w:pStyle w:val="Standard"/>
        <w:spacing w:line="360" w:lineRule="auto"/>
      </w:pPr>
      <w:r>
        <w:rPr>
          <w:sz w:val="20"/>
          <w:szCs w:val="20"/>
        </w:rPr>
        <w:t>_________________________________________________________________________________</w:t>
      </w:r>
    </w:p>
    <w:p w14:paraId="06EB0E05" w14:textId="77777777" w:rsidR="00681B1B" w:rsidRDefault="00BC704C">
      <w:pPr>
        <w:pStyle w:val="Standard"/>
        <w:spacing w:line="360" w:lineRule="auto"/>
      </w:pPr>
      <w:r>
        <w:rPr>
          <w:sz w:val="20"/>
          <w:szCs w:val="20"/>
        </w:rPr>
        <w:t>_________________________________________________________________________________</w:t>
      </w:r>
    </w:p>
    <w:p w14:paraId="06EB0E06" w14:textId="77777777" w:rsidR="00681B1B" w:rsidRDefault="00BC704C">
      <w:pPr>
        <w:pStyle w:val="Standard"/>
        <w:spacing w:line="360" w:lineRule="auto"/>
      </w:pPr>
      <w:r>
        <w:rPr>
          <w:sz w:val="20"/>
          <w:szCs w:val="20"/>
        </w:rPr>
        <w:t>_________________________________________________________________________________</w:t>
      </w:r>
    </w:p>
    <w:p w14:paraId="06EB0E07" w14:textId="77777777" w:rsidR="00681B1B" w:rsidRDefault="00681B1B">
      <w:pPr>
        <w:pStyle w:val="Standard"/>
        <w:spacing w:line="360" w:lineRule="auto"/>
        <w:rPr>
          <w:sz w:val="20"/>
          <w:szCs w:val="20"/>
        </w:rPr>
      </w:pPr>
    </w:p>
    <w:p w14:paraId="06EB0E08" w14:textId="77777777" w:rsidR="00681B1B" w:rsidRDefault="00681B1B">
      <w:pPr>
        <w:pStyle w:val="Standard"/>
        <w:spacing w:line="360" w:lineRule="auto"/>
        <w:rPr>
          <w:sz w:val="20"/>
          <w:szCs w:val="20"/>
        </w:rPr>
      </w:pPr>
    </w:p>
    <w:p w14:paraId="06EB0E09" w14:textId="77777777" w:rsidR="00681B1B" w:rsidRDefault="00BC704C">
      <w:pPr>
        <w:pStyle w:val="Standard"/>
      </w:pPr>
      <w:r>
        <w:rPr>
          <w:b/>
        </w:rPr>
        <w:t>Banca Ex</w:t>
      </w:r>
      <w:r>
        <w:rPr>
          <w:b/>
        </w:rPr>
        <w:t>aminadora:</w:t>
      </w:r>
    </w:p>
    <w:p w14:paraId="06EB0E0A" w14:textId="77777777" w:rsidR="00681B1B" w:rsidRDefault="00681B1B">
      <w:pPr>
        <w:pStyle w:val="Standard"/>
        <w:rPr>
          <w:b/>
        </w:rPr>
      </w:pPr>
    </w:p>
    <w:p w14:paraId="06EB0E0B" w14:textId="77777777" w:rsidR="00681B1B" w:rsidRDefault="00681B1B">
      <w:pPr>
        <w:pStyle w:val="Standard"/>
      </w:pPr>
    </w:p>
    <w:p w14:paraId="06EB0E0C" w14:textId="77777777" w:rsidR="00681B1B" w:rsidRDefault="00681B1B">
      <w:pPr>
        <w:pStyle w:val="Standard"/>
        <w:rPr>
          <w:sz w:val="20"/>
          <w:szCs w:val="20"/>
        </w:rPr>
      </w:pPr>
    </w:p>
    <w:p w14:paraId="06EB0E0D" w14:textId="77777777" w:rsidR="00681B1B" w:rsidRDefault="00BC704C">
      <w:pPr>
        <w:pStyle w:val="Standard"/>
        <w:jc w:val="center"/>
      </w:pPr>
      <w:r>
        <w:t>_______________________________________________</w:t>
      </w:r>
    </w:p>
    <w:p w14:paraId="06EB0E0E" w14:textId="77777777" w:rsidR="00681B1B" w:rsidRDefault="00BC704C">
      <w:pPr>
        <w:pStyle w:val="Standard"/>
        <w:jc w:val="center"/>
      </w:pPr>
      <w:r>
        <w:t>Prof. Dr. xxxxxxxxxxxxxxxxx</w:t>
      </w:r>
    </w:p>
    <w:p w14:paraId="06EB0E0F" w14:textId="77777777" w:rsidR="00681B1B" w:rsidRDefault="00BC704C">
      <w:pPr>
        <w:pStyle w:val="Standard"/>
        <w:jc w:val="center"/>
      </w:pPr>
      <w:r>
        <w:t xml:space="preserve"> Presidente</w:t>
      </w:r>
    </w:p>
    <w:p w14:paraId="06EB0E10" w14:textId="77777777" w:rsidR="00681B1B" w:rsidRDefault="00681B1B">
      <w:pPr>
        <w:pStyle w:val="Standard"/>
        <w:jc w:val="center"/>
      </w:pPr>
    </w:p>
    <w:p w14:paraId="06EB0E11" w14:textId="77777777" w:rsidR="00681B1B" w:rsidRDefault="00BC704C">
      <w:pPr>
        <w:pStyle w:val="Standard"/>
        <w:jc w:val="center"/>
      </w:pPr>
      <w:r>
        <w:t>_______________________________________________</w:t>
      </w:r>
    </w:p>
    <w:p w14:paraId="06EB0E12" w14:textId="77777777" w:rsidR="00681B1B" w:rsidRDefault="00BC704C">
      <w:pPr>
        <w:pStyle w:val="Standard"/>
        <w:jc w:val="center"/>
      </w:pPr>
      <w:r>
        <w:t>Prof. Dr.  xxxxxxxxxxxxxxxxxxxx</w:t>
      </w:r>
    </w:p>
    <w:p w14:paraId="06EB0E13" w14:textId="77777777" w:rsidR="00681B1B" w:rsidRDefault="00BC704C">
      <w:pPr>
        <w:pStyle w:val="Standard"/>
        <w:jc w:val="center"/>
      </w:pPr>
      <w:r>
        <w:t>(Membro Interno)</w:t>
      </w:r>
    </w:p>
    <w:p w14:paraId="06EB0E14" w14:textId="77777777" w:rsidR="00681B1B" w:rsidRDefault="00681B1B">
      <w:pPr>
        <w:pStyle w:val="Standard"/>
        <w:jc w:val="center"/>
      </w:pPr>
    </w:p>
    <w:p w14:paraId="06EB0E15" w14:textId="77777777" w:rsidR="00681B1B" w:rsidRDefault="00BC704C">
      <w:pPr>
        <w:pStyle w:val="Standard"/>
        <w:jc w:val="center"/>
      </w:pPr>
      <w:r>
        <w:t>_______________________________________________</w:t>
      </w:r>
    </w:p>
    <w:p w14:paraId="06EB0E16" w14:textId="77777777" w:rsidR="00681B1B" w:rsidRDefault="00BC704C">
      <w:pPr>
        <w:pStyle w:val="Standard"/>
        <w:jc w:val="center"/>
      </w:pPr>
      <w:r>
        <w:t>Prof. D</w:t>
      </w:r>
      <w:r>
        <w:t>r. xxxxxxxxxxxxxxxxxxxxxx</w:t>
      </w:r>
    </w:p>
    <w:p w14:paraId="06EB0E17" w14:textId="77777777" w:rsidR="00681B1B" w:rsidRDefault="00BC704C">
      <w:pPr>
        <w:pStyle w:val="Standard"/>
        <w:jc w:val="center"/>
      </w:pPr>
      <w:r>
        <w:t>(Membro Externo)</w:t>
      </w:r>
    </w:p>
    <w:p w14:paraId="06EB0E18" w14:textId="77777777" w:rsidR="00681B1B" w:rsidRDefault="00681B1B">
      <w:pPr>
        <w:pStyle w:val="Standard"/>
        <w:jc w:val="center"/>
      </w:pPr>
    </w:p>
    <w:p w14:paraId="06EB0E19" w14:textId="77777777" w:rsidR="00681B1B" w:rsidRDefault="00BC704C">
      <w:pPr>
        <w:pStyle w:val="Standard"/>
        <w:jc w:val="center"/>
      </w:pPr>
      <w:r>
        <w:rPr>
          <w:b/>
        </w:rPr>
        <w:t>_______________________________________________</w:t>
      </w:r>
    </w:p>
    <w:p w14:paraId="06EB0E1A" w14:textId="77777777" w:rsidR="00681B1B" w:rsidRDefault="00BC704C">
      <w:pPr>
        <w:pStyle w:val="Standard"/>
        <w:jc w:val="center"/>
      </w:pPr>
      <w:r>
        <w:t>xxxxxxxxxxxxxxxxxxx</w:t>
      </w:r>
    </w:p>
    <w:p w14:paraId="06EB0E1B" w14:textId="77777777" w:rsidR="00681B1B" w:rsidRDefault="00BC704C">
      <w:pPr>
        <w:pStyle w:val="Standard"/>
        <w:jc w:val="center"/>
      </w:pPr>
      <w:r>
        <w:t>(Mestrando do PPG em Energias Renováveis/UFAL)</w:t>
      </w:r>
    </w:p>
    <w:p w14:paraId="06EB0E1C" w14:textId="77777777" w:rsidR="00681B1B" w:rsidRDefault="00681B1B">
      <w:pPr>
        <w:pStyle w:val="Standard"/>
        <w:jc w:val="center"/>
      </w:pPr>
    </w:p>
    <w:p w14:paraId="06EB0E1D" w14:textId="77777777" w:rsidR="00681B1B" w:rsidRDefault="00681B1B">
      <w:pPr>
        <w:pStyle w:val="Standard"/>
        <w:jc w:val="center"/>
      </w:pPr>
    </w:p>
    <w:p w14:paraId="06EB0E1E" w14:textId="77777777" w:rsidR="00681B1B" w:rsidRDefault="00681B1B">
      <w:pPr>
        <w:pStyle w:val="Standard"/>
        <w:jc w:val="center"/>
      </w:pPr>
    </w:p>
    <w:p w14:paraId="06EB0E1F" w14:textId="77777777" w:rsidR="00681B1B" w:rsidRDefault="00BC704C">
      <w:pPr>
        <w:pStyle w:val="Standard"/>
        <w:jc w:val="right"/>
      </w:pPr>
      <w:r>
        <w:tab/>
      </w:r>
      <w:r>
        <w:tab/>
      </w:r>
      <w:r>
        <w:tab/>
        <w:t>Rio Largo, xx de junho de 2024.</w:t>
      </w:r>
    </w:p>
    <w:p w14:paraId="06EB0E20" w14:textId="77777777" w:rsidR="00681B1B" w:rsidRDefault="00681B1B">
      <w:pPr>
        <w:pStyle w:val="Standard"/>
      </w:pPr>
    </w:p>
    <w:sectPr w:rsidR="00681B1B"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B0DF1" w14:textId="77777777" w:rsidR="00000000" w:rsidRDefault="00BC704C">
      <w:r>
        <w:separator/>
      </w:r>
    </w:p>
  </w:endnote>
  <w:endnote w:type="continuationSeparator" w:id="0">
    <w:p w14:paraId="06EB0DF3" w14:textId="77777777" w:rsidR="00000000" w:rsidRDefault="00BC7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B0DED" w14:textId="77777777" w:rsidR="00000000" w:rsidRDefault="00BC704C">
      <w:r>
        <w:rPr>
          <w:color w:val="000000"/>
        </w:rPr>
        <w:separator/>
      </w:r>
    </w:p>
  </w:footnote>
  <w:footnote w:type="continuationSeparator" w:id="0">
    <w:p w14:paraId="06EB0DEF" w14:textId="77777777" w:rsidR="00000000" w:rsidRDefault="00BC70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81B1B"/>
    <w:rsid w:val="00681B1B"/>
    <w:rsid w:val="00BC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6EB0DEB"/>
  <w15:docId w15:val="{CA60D1A6-123A-4613-BEBD-8EE894BFE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F"/>
        <w:sz w:val="22"/>
        <w:szCs w:val="22"/>
        <w:lang w:val="pt-BR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Standard"/>
    <w:next w:val="Standard"/>
    <w:uiPriority w:val="9"/>
    <w:qFormat/>
    <w:pPr>
      <w:keepNext/>
      <w:jc w:val="center"/>
      <w:outlineLvl w:val="0"/>
    </w:pPr>
    <w:rPr>
      <w:rFonts w:eastAsia="Times New Roman"/>
      <w:b/>
      <w:bCs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</w:style>
  <w:style w:type="paragraph" w:styleId="Header">
    <w:name w:val="header"/>
    <w:basedOn w:val="Standard"/>
    <w:pPr>
      <w:tabs>
        <w:tab w:val="center" w:pos="4252"/>
        <w:tab w:val="right" w:pos="8504"/>
      </w:tabs>
    </w:pPr>
  </w:style>
  <w:style w:type="paragraph" w:styleId="Footer">
    <w:name w:val="footer"/>
    <w:basedOn w:val="Standard"/>
    <w:pPr>
      <w:tabs>
        <w:tab w:val="center" w:pos="4252"/>
        <w:tab w:val="right" w:pos="8504"/>
      </w:tabs>
    </w:pPr>
  </w:style>
  <w:style w:type="character" w:customStyle="1" w:styleId="Ttulo1Char">
    <w:name w:val="Título 1 Char"/>
    <w:basedOn w:val="DefaultParagraphFont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character" w:customStyle="1" w:styleId="CabealhoChar">
    <w:name w:val="Cabeçalho Char"/>
    <w:basedOn w:val="DefaultParagraphFont"/>
    <w:rPr>
      <w:rFonts w:ascii="Times New Roman" w:eastAsia="Calibri" w:hAnsi="Times New Roman" w:cs="Times New Roman"/>
      <w:sz w:val="24"/>
      <w:szCs w:val="24"/>
    </w:rPr>
  </w:style>
  <w:style w:type="character" w:customStyle="1" w:styleId="RodapChar">
    <w:name w:val="Rodapé Char"/>
    <w:basedOn w:val="DefaultParagraphFont"/>
    <w:rPr>
      <w:rFonts w:ascii="Times New Roman" w:eastAsia="Calibri" w:hAnsi="Times New Roman" w:cs="Times New Roman"/>
      <w:sz w:val="24"/>
      <w:szCs w:val="24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styleId="Strong">
    <w:name w:val="Strong"/>
    <w:basedOn w:val="DefaultParagraphFont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2859</Characters>
  <Application>Microsoft Office Word</Application>
  <DocSecurity>0</DocSecurity>
  <Lines>23</Lines>
  <Paragraphs>6</Paragraphs>
  <ScaleCrop>false</ScaleCrop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Leonardo Faustino</cp:lastModifiedBy>
  <cp:revision>2</cp:revision>
  <cp:lastPrinted>2017-11-21T15:54:00Z</cp:lastPrinted>
  <dcterms:created xsi:type="dcterms:W3CDTF">2026-07-16T07:15:00Z</dcterms:created>
  <dcterms:modified xsi:type="dcterms:W3CDTF">2026-07-16T07:15:00Z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</Properties>
</file>