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52A9" w14:textId="77777777" w:rsidR="00AA59B2" w:rsidRDefault="000C21EB">
      <w:pPr>
        <w:pStyle w:val="Standard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SERVIÇO PÚBLICO FEDERAL</w:t>
      </w:r>
    </w:p>
    <w:p w14:paraId="47CDE5DA" w14:textId="77777777" w:rsidR="00AA59B2" w:rsidRDefault="000C21EB">
      <w:pPr>
        <w:pStyle w:val="Standard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UNIVERSIDADE FEDERAL DE ALAGOAS</w:t>
      </w:r>
    </w:p>
    <w:p w14:paraId="40F7A879" w14:textId="77777777" w:rsidR="00AA59B2" w:rsidRDefault="000C21EB">
      <w:pPr>
        <w:pStyle w:val="Standard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CAMPUS DE ENGENHARIAS E CIÊNCIAS AGRÁRIAS</w:t>
      </w:r>
    </w:p>
    <w:p w14:paraId="78070059" w14:textId="77777777" w:rsidR="00AA59B2" w:rsidRDefault="000C21EB">
      <w:pPr>
        <w:pStyle w:val="Standard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PROGRAMA DE PÓS-GRADUAÇÃO EM ENERGIAS RENOVÁVEIS</w:t>
      </w:r>
    </w:p>
    <w:p w14:paraId="3FA540BB" w14:textId="77777777" w:rsidR="00AA59B2" w:rsidRDefault="00AA59B2">
      <w:pPr>
        <w:pStyle w:val="Standard"/>
        <w:jc w:val="center"/>
        <w:rPr>
          <w:rFonts w:ascii="Arial" w:hAnsi="Arial" w:cs="Arial"/>
          <w:bCs/>
          <w:szCs w:val="24"/>
        </w:rPr>
      </w:pPr>
    </w:p>
    <w:p w14:paraId="41B11D13" w14:textId="77777777" w:rsidR="00AA59B2" w:rsidRDefault="00AA59B2">
      <w:pPr>
        <w:pStyle w:val="Standard"/>
        <w:jc w:val="center"/>
        <w:rPr>
          <w:rFonts w:ascii="Arial" w:hAnsi="Arial" w:cs="Arial"/>
          <w:bCs/>
          <w:szCs w:val="24"/>
        </w:rPr>
      </w:pPr>
    </w:p>
    <w:p w14:paraId="42B54542" w14:textId="77777777" w:rsidR="00AA59B2" w:rsidRDefault="00AA59B2">
      <w:pPr>
        <w:pStyle w:val="Standard"/>
        <w:jc w:val="center"/>
        <w:rPr>
          <w:rFonts w:ascii="Arial" w:hAnsi="Arial" w:cs="Arial"/>
          <w:bCs/>
          <w:szCs w:val="24"/>
        </w:rPr>
      </w:pPr>
    </w:p>
    <w:p w14:paraId="3F2EC945" w14:textId="77777777" w:rsidR="00AA59B2" w:rsidRDefault="00AA59B2">
      <w:pPr>
        <w:pStyle w:val="Heading1"/>
        <w:jc w:val="both"/>
        <w:rPr>
          <w:rFonts w:ascii="Arial" w:hAnsi="Arial" w:cs="Arial"/>
          <w:sz w:val="24"/>
          <w:u w:val="none"/>
        </w:rPr>
      </w:pPr>
    </w:p>
    <w:p w14:paraId="00EC432C" w14:textId="77777777" w:rsidR="00AA59B2" w:rsidRDefault="00AA59B2">
      <w:pPr>
        <w:pStyle w:val="Standard"/>
        <w:jc w:val="both"/>
        <w:rPr>
          <w:rFonts w:ascii="Arial" w:hAnsi="Arial" w:cs="Arial"/>
          <w:b/>
          <w:bCs/>
          <w:szCs w:val="24"/>
        </w:rPr>
      </w:pPr>
    </w:p>
    <w:p w14:paraId="02D9A011" w14:textId="77777777" w:rsidR="00AA59B2" w:rsidRDefault="000C21EB">
      <w:pPr>
        <w:pStyle w:val="Standard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Rio Largo, ____ de ______________ de 2026.</w:t>
      </w:r>
    </w:p>
    <w:p w14:paraId="71DE5EAD" w14:textId="77777777" w:rsidR="00AA59B2" w:rsidRDefault="00AA59B2">
      <w:pPr>
        <w:pStyle w:val="Standard"/>
        <w:jc w:val="right"/>
        <w:rPr>
          <w:rFonts w:ascii="Arial" w:hAnsi="Arial" w:cs="Arial"/>
          <w:szCs w:val="24"/>
        </w:rPr>
      </w:pPr>
    </w:p>
    <w:p w14:paraId="7AE30884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72CAB699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65CBF527" w14:textId="77777777" w:rsidR="00AA59B2" w:rsidRDefault="000C21EB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Ao Colegiado do PPGER</w:t>
      </w:r>
    </w:p>
    <w:p w14:paraId="5C88D6D2" w14:textId="77777777" w:rsidR="00AA59B2" w:rsidRDefault="000C21EB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Assunto: </w:t>
      </w:r>
      <w:r>
        <w:rPr>
          <w:rFonts w:ascii="Arial" w:hAnsi="Arial" w:cs="Arial"/>
          <w:szCs w:val="24"/>
        </w:rPr>
        <w:t>Prorrogação de prazo para Defesa de Dissertação</w:t>
      </w:r>
    </w:p>
    <w:p w14:paraId="08A62796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69494B2E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3BD60B90" w14:textId="77777777" w:rsidR="00AA59B2" w:rsidRDefault="000C21EB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Prezados(as) </w:t>
      </w:r>
    </w:p>
    <w:p w14:paraId="1D8663B7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47AC1322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2F66ED46" w14:textId="77777777" w:rsidR="00AA59B2" w:rsidRDefault="000C21EB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14:paraId="1AA95BD1" w14:textId="77777777" w:rsidR="00AA59B2" w:rsidRDefault="000C21EB">
      <w:pPr>
        <w:pStyle w:val="Standard"/>
        <w:jc w:val="both"/>
      </w:pPr>
      <w:r>
        <w:rPr>
          <w:rFonts w:ascii="Arial" w:hAnsi="Arial" w:cs="Arial"/>
          <w:szCs w:val="24"/>
        </w:rPr>
        <w:t xml:space="preserve">            Solictamos, através deste, a prorrogação do prazo para a defesa de Dissertação do discente </w:t>
      </w:r>
      <w:r>
        <w:rPr>
          <w:rFonts w:ascii="Arial" w:hAnsi="Arial" w:cs="Arial"/>
          <w:b/>
          <w:bCs/>
          <w:szCs w:val="24"/>
        </w:rPr>
        <w:t>_____________________________________________________</w:t>
      </w:r>
      <w:r>
        <w:rPr>
          <w:rFonts w:ascii="Arial" w:hAnsi="Arial" w:cs="Arial"/>
          <w:szCs w:val="24"/>
        </w:rPr>
        <w:t xml:space="preserve">, matrícula nº </w:t>
      </w:r>
      <w:r>
        <w:rPr>
          <w:rFonts w:ascii="Arial" w:hAnsi="Arial" w:cs="Arial"/>
          <w:b/>
          <w:bCs/>
          <w:szCs w:val="24"/>
        </w:rPr>
        <w:t>xxxxx</w:t>
      </w:r>
      <w:r>
        <w:rPr>
          <w:rFonts w:ascii="Arial" w:hAnsi="Arial" w:cs="Arial"/>
          <w:szCs w:val="24"/>
        </w:rPr>
        <w:t xml:space="preserve">. </w:t>
      </w:r>
    </w:p>
    <w:p w14:paraId="6E341C0B" w14:textId="77777777" w:rsidR="00AA59B2" w:rsidRDefault="00AA59B2">
      <w:pPr>
        <w:pStyle w:val="Standard"/>
        <w:jc w:val="both"/>
        <w:rPr>
          <w:rFonts w:ascii="Arial" w:hAnsi="Arial" w:cs="Arial"/>
          <w:szCs w:val="24"/>
        </w:rPr>
      </w:pPr>
    </w:p>
    <w:p w14:paraId="6024B7E6" w14:textId="77777777" w:rsidR="00AA59B2" w:rsidRDefault="000C21EB">
      <w:pPr>
        <w:pStyle w:val="Standard"/>
        <w:ind w:firstLine="708"/>
        <w:jc w:val="both"/>
      </w:pPr>
      <w:r>
        <w:rPr>
          <w:rFonts w:ascii="Arial" w:hAnsi="Arial" w:cs="Arial"/>
          <w:szCs w:val="24"/>
        </w:rPr>
        <w:t>A Defesa</w:t>
      </w:r>
      <w:r>
        <w:rPr>
          <w:rFonts w:ascii="Arial" w:hAnsi="Arial" w:cs="Arial"/>
          <w:szCs w:val="24"/>
        </w:rPr>
        <w:t xml:space="preserve"> ocorrerá, provavelmente, no final de </w:t>
      </w:r>
      <w:r>
        <w:rPr>
          <w:rFonts w:ascii="Arial" w:hAnsi="Arial" w:cs="Arial"/>
          <w:b/>
          <w:bCs/>
          <w:szCs w:val="24"/>
        </w:rPr>
        <w:t>xx</w:t>
      </w:r>
      <w:r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b/>
          <w:bCs/>
          <w:szCs w:val="24"/>
        </w:rPr>
        <w:t>xx</w:t>
      </w:r>
      <w:r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b/>
          <w:bCs/>
          <w:szCs w:val="24"/>
        </w:rPr>
        <w:t>X</w:t>
      </w:r>
      <w:r>
        <w:rPr>
          <w:rFonts w:ascii="Arial" w:hAnsi="Arial" w:cs="Arial"/>
          <w:szCs w:val="24"/>
        </w:rPr>
        <w:t xml:space="preserve">. </w:t>
      </w:r>
    </w:p>
    <w:p w14:paraId="7BAFCD97" w14:textId="77777777" w:rsidR="00AA59B2" w:rsidRDefault="00AA59B2">
      <w:pPr>
        <w:pStyle w:val="Standard"/>
        <w:ind w:firstLine="708"/>
        <w:jc w:val="both"/>
        <w:rPr>
          <w:rFonts w:ascii="Arial" w:hAnsi="Arial" w:cs="Arial"/>
          <w:szCs w:val="24"/>
        </w:rPr>
      </w:pPr>
    </w:p>
    <w:p w14:paraId="226F0E4C" w14:textId="77777777" w:rsidR="00AA59B2" w:rsidRDefault="000C21EB">
      <w:pPr>
        <w:pStyle w:val="Standard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prorrogação se faz necessária pois ____________________________________________________________________________.</w:t>
      </w:r>
    </w:p>
    <w:p w14:paraId="19843794" w14:textId="77777777" w:rsidR="00AA59B2" w:rsidRDefault="00AA59B2">
      <w:pPr>
        <w:pStyle w:val="Standard"/>
        <w:jc w:val="both"/>
        <w:rPr>
          <w:rFonts w:ascii="Arial" w:hAnsi="Arial" w:cs="Arial"/>
          <w:szCs w:val="24"/>
        </w:rPr>
      </w:pPr>
    </w:p>
    <w:p w14:paraId="0054E490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53D119D7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17D9296C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0116CDB5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p w14:paraId="62DE5871" w14:textId="77777777" w:rsidR="00AA59B2" w:rsidRDefault="000C21EB">
      <w:pPr>
        <w:pStyle w:val="Standard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Atenciosamente,</w:t>
      </w:r>
    </w:p>
    <w:p w14:paraId="06F3D008" w14:textId="77777777" w:rsidR="00AA59B2" w:rsidRDefault="00AA59B2">
      <w:pPr>
        <w:pStyle w:val="Standard"/>
        <w:jc w:val="center"/>
        <w:rPr>
          <w:rFonts w:ascii="Arial" w:hAnsi="Arial" w:cs="Arial"/>
          <w:szCs w:val="24"/>
        </w:rPr>
      </w:pPr>
    </w:p>
    <w:p w14:paraId="52806DD7" w14:textId="77777777" w:rsidR="00AA59B2" w:rsidRDefault="00AA59B2">
      <w:pPr>
        <w:pStyle w:val="Standard"/>
        <w:jc w:val="center"/>
        <w:rPr>
          <w:rFonts w:ascii="Arial" w:hAnsi="Arial" w:cs="Arial"/>
          <w:szCs w:val="24"/>
        </w:rPr>
      </w:pPr>
    </w:p>
    <w:p w14:paraId="2402AE05" w14:textId="77777777" w:rsidR="00AA59B2" w:rsidRDefault="00AA59B2">
      <w:pPr>
        <w:pStyle w:val="Standard"/>
        <w:jc w:val="center"/>
        <w:rPr>
          <w:rFonts w:ascii="Arial" w:hAnsi="Arial" w:cs="Arial"/>
          <w:szCs w:val="24"/>
        </w:rPr>
      </w:pPr>
    </w:p>
    <w:p w14:paraId="15DAB249" w14:textId="77777777" w:rsidR="00AA59B2" w:rsidRDefault="000C21EB">
      <w:pPr>
        <w:pStyle w:val="Standard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</w:t>
      </w:r>
    </w:p>
    <w:p w14:paraId="01F66467" w14:textId="77777777" w:rsidR="00AA59B2" w:rsidRDefault="00AA59B2">
      <w:pPr>
        <w:pStyle w:val="Standard"/>
        <w:jc w:val="center"/>
        <w:rPr>
          <w:rFonts w:ascii="Arial" w:hAnsi="Arial" w:cs="Arial"/>
          <w:szCs w:val="24"/>
        </w:rPr>
      </w:pPr>
    </w:p>
    <w:p w14:paraId="64767AA3" w14:textId="77777777" w:rsidR="00AA59B2" w:rsidRDefault="000C21EB">
      <w:pPr>
        <w:pStyle w:val="Standard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Prof. Dr. </w:t>
      </w:r>
      <w:r>
        <w:rPr>
          <w:rFonts w:ascii="Arial" w:hAnsi="Arial" w:cs="Arial"/>
          <w:szCs w:val="24"/>
        </w:rPr>
        <w:t>XXXXXXXXXXXXXXXXXXXXXXX</w:t>
      </w:r>
    </w:p>
    <w:p w14:paraId="304BBA67" w14:textId="77777777" w:rsidR="00AA59B2" w:rsidRDefault="000C21EB">
      <w:pPr>
        <w:pStyle w:val="Standard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Orientador</w:t>
      </w:r>
    </w:p>
    <w:p w14:paraId="643ABD35" w14:textId="77777777" w:rsidR="00AA59B2" w:rsidRDefault="00AA59B2">
      <w:pPr>
        <w:pStyle w:val="Standard"/>
        <w:jc w:val="center"/>
        <w:rPr>
          <w:rFonts w:ascii="Arial" w:hAnsi="Arial" w:cs="Arial"/>
          <w:szCs w:val="24"/>
        </w:rPr>
      </w:pPr>
    </w:p>
    <w:p w14:paraId="3C799882" w14:textId="77777777" w:rsidR="00AA59B2" w:rsidRDefault="00AA59B2">
      <w:pPr>
        <w:pStyle w:val="Standard"/>
        <w:jc w:val="center"/>
        <w:rPr>
          <w:rFonts w:ascii="Arial" w:hAnsi="Arial" w:cs="Arial"/>
          <w:szCs w:val="24"/>
        </w:rPr>
      </w:pPr>
    </w:p>
    <w:p w14:paraId="1FDC8F8A" w14:textId="77777777" w:rsidR="00AA59B2" w:rsidRDefault="00AA59B2">
      <w:pPr>
        <w:pStyle w:val="Standard"/>
        <w:jc w:val="center"/>
        <w:rPr>
          <w:rFonts w:ascii="Arial" w:hAnsi="Arial" w:cs="Arial"/>
          <w:szCs w:val="24"/>
        </w:rPr>
      </w:pPr>
    </w:p>
    <w:p w14:paraId="6B7B7294" w14:textId="77777777" w:rsidR="00AA59B2" w:rsidRDefault="000C21EB">
      <w:pPr>
        <w:pStyle w:val="Standard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</w:t>
      </w:r>
    </w:p>
    <w:p w14:paraId="79E7829C" w14:textId="77777777" w:rsidR="00AA59B2" w:rsidRDefault="000C21EB">
      <w:pPr>
        <w:pStyle w:val="Standard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418A9BC6" w14:textId="77777777" w:rsidR="00AA59B2" w:rsidRDefault="000C21EB">
      <w:pPr>
        <w:pStyle w:val="Standard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XXXXXXXXXXXXXXXXXXXXXXX</w:t>
      </w:r>
    </w:p>
    <w:p w14:paraId="7D86D391" w14:textId="77777777" w:rsidR="00AA59B2" w:rsidRDefault="000C21EB">
      <w:pPr>
        <w:pStyle w:val="Standard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Discente</w:t>
      </w:r>
    </w:p>
    <w:p w14:paraId="386F5D4F" w14:textId="77777777" w:rsidR="00AA59B2" w:rsidRDefault="00AA59B2">
      <w:pPr>
        <w:pStyle w:val="Standard"/>
        <w:jc w:val="center"/>
        <w:rPr>
          <w:rFonts w:ascii="Arial" w:hAnsi="Arial" w:cs="Arial"/>
          <w:szCs w:val="24"/>
        </w:rPr>
      </w:pPr>
    </w:p>
    <w:p w14:paraId="235B6E73" w14:textId="77777777" w:rsidR="00AA59B2" w:rsidRDefault="00AA59B2">
      <w:pPr>
        <w:pStyle w:val="Standard"/>
        <w:rPr>
          <w:rFonts w:ascii="Arial" w:hAnsi="Arial" w:cs="Arial"/>
          <w:szCs w:val="24"/>
        </w:rPr>
      </w:pPr>
    </w:p>
    <w:sectPr w:rsidR="00AA59B2">
      <w:pgSz w:w="11906" w:h="16838"/>
      <w:pgMar w:top="1418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3EE82" w14:textId="77777777" w:rsidR="000C21EB" w:rsidRDefault="000C21EB">
      <w:pPr>
        <w:rPr>
          <w:rFonts w:hint="eastAsia"/>
        </w:rPr>
      </w:pPr>
      <w:r>
        <w:separator/>
      </w:r>
    </w:p>
  </w:endnote>
  <w:endnote w:type="continuationSeparator" w:id="0">
    <w:p w14:paraId="16FFBDA1" w14:textId="77777777" w:rsidR="000C21EB" w:rsidRDefault="000C21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ellGothic BT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tch809 BT">
    <w:altName w:val="Cambria"/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C3EE8" w14:textId="77777777" w:rsidR="000C21EB" w:rsidRDefault="000C21E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24CDDED" w14:textId="77777777" w:rsidR="000C21EB" w:rsidRDefault="000C21E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7D25"/>
    <w:multiLevelType w:val="multilevel"/>
    <w:tmpl w:val="7E5C235C"/>
    <w:styleLink w:val="WW8Num1"/>
    <w:lvl w:ilvl="0">
      <w:start w:val="1"/>
      <w:numFmt w:val="decimalZero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59B2"/>
    <w:rsid w:val="000C21EB"/>
    <w:rsid w:val="00AA59B2"/>
    <w:rsid w:val="00B8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2693B"/>
  <w15:docId w15:val="{DCC37E76-B36A-4096-9417-F2C1A3AE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BellGothic BT" w:eastAsia="BellGothic BT" w:hAnsi="BellGothic BT" w:cs="BellGothic BT"/>
      <w:b/>
      <w:bCs/>
      <w:sz w:val="28"/>
      <w:szCs w:val="24"/>
      <w:u w:val="words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rFonts w:ascii="BellGothic BT" w:eastAsia="BellGothic BT" w:hAnsi="BellGothic BT" w:cs="BellGothic BT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Dutch809 BT" w:eastAsia="Times New Roman" w:hAnsi="Dutch809 BT" w:cs="Dutch809 BT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Standard"/>
    <w:pPr>
      <w:tabs>
        <w:tab w:val="center" w:pos="4320"/>
        <w:tab w:val="right" w:pos="8640"/>
      </w:tabs>
    </w:pPr>
    <w:rPr>
      <w:rFonts w:ascii="Times New Roman" w:hAnsi="Times New Roman" w:cs="Times New Roman"/>
      <w:sz w:val="20"/>
    </w:rPr>
  </w:style>
  <w:style w:type="paragraph" w:customStyle="1" w:styleId="Textodebalo">
    <w:name w:val="Texto de balão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Fontepargpadro">
    <w:name w:val="Fonte parág. padrão"/>
  </w:style>
  <w:style w:type="numbering" w:customStyle="1" w:styleId="WW8Num1">
    <w:name w:val="WW8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Leonardo Faustino</cp:lastModifiedBy>
  <cp:revision>2</cp:revision>
  <cp:lastPrinted>2026-03-30T09:18:00Z</cp:lastPrinted>
  <dcterms:created xsi:type="dcterms:W3CDTF">2026-07-24T12:07:00Z</dcterms:created>
  <dcterms:modified xsi:type="dcterms:W3CDTF">2026-07-24T12:07:00Z</dcterms:modified>
</cp:coreProperties>
</file>